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4FD44" w14:textId="77777777" w:rsidR="00F01531" w:rsidRDefault="00F01531" w:rsidP="00F01531">
      <w:pPr>
        <w:ind w:left="2880" w:firstLine="720"/>
        <w:rPr>
          <w:b/>
          <w:bCs/>
          <w:sz w:val="40"/>
          <w:szCs w:val="40"/>
          <w:u w:val="single"/>
        </w:rPr>
      </w:pPr>
      <w:r w:rsidRPr="003F78E3"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1" locked="0" layoutInCell="1" allowOverlap="1" wp14:anchorId="4F3B038C" wp14:editId="2603FBE3">
            <wp:simplePos x="0" y="0"/>
            <wp:positionH relativeFrom="column">
              <wp:posOffset>0</wp:posOffset>
            </wp:positionH>
            <wp:positionV relativeFrom="paragraph">
              <wp:posOffset>-240931</wp:posOffset>
            </wp:positionV>
            <wp:extent cx="2059200" cy="1191600"/>
            <wp:effectExtent l="0" t="0" r="0" b="254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1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0"/>
          <w:szCs w:val="40"/>
          <w:u w:val="single"/>
        </w:rPr>
        <w:t xml:space="preserve">CANDIDATURE – </w:t>
      </w:r>
    </w:p>
    <w:p w14:paraId="5584D785" w14:textId="77777777" w:rsidR="00F01531" w:rsidRDefault="00F01531" w:rsidP="00F01531">
      <w:pPr>
        <w:ind w:left="3600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CONSEIL SYNDICAL 2020 - 2023</w:t>
      </w:r>
    </w:p>
    <w:p w14:paraId="644CDD89" w14:textId="77777777" w:rsidR="00F01531" w:rsidRDefault="00F01531" w:rsidP="008C4D37">
      <w:pPr>
        <w:rPr>
          <w:b/>
          <w:bCs/>
          <w:sz w:val="40"/>
          <w:szCs w:val="40"/>
          <w:u w:val="single"/>
        </w:rPr>
      </w:pPr>
    </w:p>
    <w:p w14:paraId="73DBB0E6" w14:textId="77777777" w:rsidR="00485106" w:rsidRPr="008C4D37" w:rsidRDefault="008C4D37" w:rsidP="008C4D37">
      <w:pPr>
        <w:rPr>
          <w:b/>
          <w:bCs/>
          <w:u w:val="single"/>
        </w:rPr>
      </w:pPr>
      <w:r w:rsidRPr="008C4D37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2E7C5" wp14:editId="78E21BCC">
                <wp:simplePos x="0" y="0"/>
                <wp:positionH relativeFrom="column">
                  <wp:posOffset>4784870</wp:posOffset>
                </wp:positionH>
                <wp:positionV relativeFrom="paragraph">
                  <wp:posOffset>-239596</wp:posOffset>
                </wp:positionV>
                <wp:extent cx="1064461" cy="1290577"/>
                <wp:effectExtent l="0" t="0" r="15240" b="1778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461" cy="12905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E319B5" w14:textId="77777777" w:rsidR="008C4D37" w:rsidRPr="008C4D37" w:rsidRDefault="008C4D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15E35A1" w14:textId="77777777" w:rsidR="008C4D37" w:rsidRDefault="008C4D37"/>
                          <w:p w14:paraId="063C1D82" w14:textId="77777777" w:rsidR="008C4D37" w:rsidRPr="008C4D37" w:rsidRDefault="008C4D3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  </w:t>
                            </w:r>
                            <w:r w:rsidRPr="008C4D37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376.75pt;margin-top:-18.85pt;width:83.8pt;height:10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" fillcolor="white [3201]" strokeweight=".5pt">
                <v:textbox>
                  <w:txbxContent>
                    <w:p w:rsidR="008C4D37" w:rsidRPr="008C4D37" w:rsidRDefault="008C4D3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8C4D37" w:rsidRDefault="008C4D37"/>
                    <w:p w:rsidR="008C4D37" w:rsidRPr="008C4D37" w:rsidRDefault="008C4D37">
                      <w:pPr>
                        <w:rPr>
                          <w:b/>
                          <w:bCs/>
                        </w:rPr>
                      </w:pPr>
                      <w:r>
                        <w:t xml:space="preserve">   </w:t>
                      </w:r>
                      <w:r w:rsidRPr="008C4D37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  <w:r w:rsidRPr="008C4D37">
        <w:rPr>
          <w:b/>
          <w:bCs/>
          <w:sz w:val="40"/>
          <w:szCs w:val="40"/>
          <w:u w:val="single"/>
        </w:rPr>
        <w:t>NOM et PRENOM</w:t>
      </w:r>
      <w:r w:rsidRPr="008C4D37">
        <w:rPr>
          <w:b/>
          <w:bCs/>
          <w:u w:val="single"/>
        </w:rPr>
        <w:t xml:space="preserve"> </w:t>
      </w:r>
    </w:p>
    <w:p w14:paraId="4E1E697B" w14:textId="77777777" w:rsidR="008C4D37" w:rsidRDefault="008C4D37" w:rsidP="008C4D37">
      <w:r>
        <w:t>……………………………………………………</w:t>
      </w:r>
    </w:p>
    <w:p w14:paraId="7FC16C52" w14:textId="77777777" w:rsidR="008C4D37" w:rsidRPr="00F01531" w:rsidRDefault="008C4D37" w:rsidP="008C4D37">
      <w:pPr>
        <w:rPr>
          <w:sz w:val="10"/>
          <w:szCs w:val="10"/>
        </w:rPr>
      </w:pPr>
    </w:p>
    <w:p w14:paraId="3A65816C" w14:textId="77777777" w:rsidR="008C4D37" w:rsidRPr="00F5265B" w:rsidRDefault="008C4D37" w:rsidP="008C4D37">
      <w:r>
        <w:t>Date de naissance : …………………………</w:t>
      </w:r>
    </w:p>
    <w:p w14:paraId="6322DAFB" w14:textId="77777777" w:rsidR="008C4D37" w:rsidRPr="00F01531" w:rsidRDefault="008C4D37" w:rsidP="008C4D37">
      <w:pPr>
        <w:rPr>
          <w:sz w:val="10"/>
          <w:szCs w:val="10"/>
        </w:rPr>
      </w:pPr>
    </w:p>
    <w:p w14:paraId="4B37CBB7" w14:textId="77777777" w:rsidR="00F01531" w:rsidRDefault="00F01531" w:rsidP="008C4D37">
      <w:r>
        <w:t>Propriétaire du lot : …………</w:t>
      </w:r>
      <w:proofErr w:type="gramStart"/>
      <w:r>
        <w:t>…….</w:t>
      </w:r>
      <w:proofErr w:type="gramEnd"/>
      <w:r>
        <w:t xml:space="preserve">.  </w:t>
      </w:r>
      <w:proofErr w:type="gramStart"/>
      <w:r>
        <w:t>depuis</w:t>
      </w:r>
      <w:proofErr w:type="gramEnd"/>
      <w:r>
        <w:t xml:space="preserve"> le …………………………..</w:t>
      </w:r>
    </w:p>
    <w:p w14:paraId="368F00F9" w14:textId="77777777" w:rsidR="00F01531" w:rsidRDefault="00F01531" w:rsidP="008C4D37"/>
    <w:p w14:paraId="272533F7" w14:textId="77777777" w:rsidR="008C4D37" w:rsidRPr="008C4D37" w:rsidRDefault="008C4D37" w:rsidP="008C4D37">
      <w:pPr>
        <w:rPr>
          <w:b/>
          <w:bCs/>
          <w:sz w:val="32"/>
          <w:szCs w:val="32"/>
          <w:u w:val="single"/>
        </w:rPr>
      </w:pPr>
      <w:r w:rsidRPr="008C4D37">
        <w:rPr>
          <w:b/>
          <w:bCs/>
          <w:sz w:val="32"/>
          <w:szCs w:val="32"/>
          <w:u w:val="single"/>
        </w:rPr>
        <w:t>M</w:t>
      </w:r>
      <w:r>
        <w:rPr>
          <w:b/>
          <w:bCs/>
          <w:sz w:val="32"/>
          <w:szCs w:val="32"/>
          <w:u w:val="single"/>
        </w:rPr>
        <w:t>a m</w:t>
      </w:r>
      <w:r w:rsidRPr="008C4D37">
        <w:rPr>
          <w:b/>
          <w:bCs/>
          <w:sz w:val="32"/>
          <w:szCs w:val="32"/>
          <w:u w:val="single"/>
        </w:rPr>
        <w:t>otivation</w:t>
      </w:r>
      <w:r>
        <w:rPr>
          <w:b/>
          <w:bCs/>
          <w:sz w:val="32"/>
          <w:szCs w:val="32"/>
          <w:u w:val="single"/>
        </w:rPr>
        <w:t xml:space="preserve"> pour intégrer le conseil syndical</w:t>
      </w:r>
    </w:p>
    <w:p w14:paraId="59474699" w14:textId="77777777" w:rsidR="008C4D37" w:rsidRPr="008C4D37" w:rsidRDefault="008C4D37" w:rsidP="008C4D37">
      <w:r>
        <w:t>Max : 400 caractères</w:t>
      </w:r>
    </w:p>
    <w:p w14:paraId="1E6C3A72" w14:textId="77777777" w:rsidR="008C4D37" w:rsidRDefault="008C4D37" w:rsidP="008C4D37"/>
    <w:p w14:paraId="2C0707F7" w14:textId="0FBCFE50" w:rsidR="004E5600" w:rsidRDefault="004E5600" w:rsidP="008C4D37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Mes qualifications professionnelles</w:t>
      </w:r>
    </w:p>
    <w:p w14:paraId="5995EA8F" w14:textId="4CDB9678" w:rsidR="004E5600" w:rsidRPr="004E5600" w:rsidRDefault="004E5600" w:rsidP="008C4D37">
      <w:r w:rsidRPr="004E5600">
        <w:t>Max 400 caractères</w:t>
      </w:r>
    </w:p>
    <w:p w14:paraId="69381971" w14:textId="77777777" w:rsidR="004E5600" w:rsidRPr="004E5600" w:rsidRDefault="004E5600" w:rsidP="008C4D37">
      <w:pPr>
        <w:rPr>
          <w:b/>
          <w:bCs/>
          <w:u w:val="single"/>
        </w:rPr>
      </w:pPr>
    </w:p>
    <w:p w14:paraId="390AD93E" w14:textId="13365734" w:rsidR="00485106" w:rsidRPr="008C4D37" w:rsidRDefault="004E5600" w:rsidP="008C4D37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Les compétences</w:t>
      </w:r>
      <w:r w:rsidR="008C4D37" w:rsidRPr="008C4D37">
        <w:rPr>
          <w:b/>
          <w:bCs/>
          <w:sz w:val="32"/>
          <w:szCs w:val="32"/>
          <w:u w:val="single"/>
        </w:rPr>
        <w:t xml:space="preserve"> que je peux apporter au conseil syndical</w:t>
      </w:r>
    </w:p>
    <w:p w14:paraId="703CF158" w14:textId="77777777" w:rsidR="008C4D37" w:rsidRPr="008C4D37" w:rsidRDefault="008C4D37" w:rsidP="008C4D37">
      <w:r>
        <w:t>Max : 400 caractères</w:t>
      </w:r>
    </w:p>
    <w:p w14:paraId="6D03A44B" w14:textId="77777777" w:rsidR="008C4D37" w:rsidRDefault="008C4D37" w:rsidP="008C4D37"/>
    <w:p w14:paraId="3FC2BDAB" w14:textId="77777777" w:rsidR="00485106" w:rsidRPr="008C4D37" w:rsidRDefault="008C4D37" w:rsidP="008C4D37">
      <w:pPr>
        <w:rPr>
          <w:b/>
          <w:bCs/>
          <w:sz w:val="32"/>
          <w:szCs w:val="32"/>
          <w:u w:val="single"/>
        </w:rPr>
      </w:pPr>
      <w:r w:rsidRPr="008C4D37">
        <w:rPr>
          <w:b/>
          <w:bCs/>
          <w:sz w:val="32"/>
          <w:szCs w:val="32"/>
          <w:u w:val="single"/>
        </w:rPr>
        <w:t>Ma vision d’avenir pour les domaines</w:t>
      </w:r>
    </w:p>
    <w:p w14:paraId="2CF31CAB" w14:textId="77777777" w:rsidR="008C4D37" w:rsidRPr="008C4D37" w:rsidRDefault="008C4D37" w:rsidP="008C4D37">
      <w:r>
        <w:t>Max : 400 caractères</w:t>
      </w:r>
    </w:p>
    <w:p w14:paraId="059F93E8" w14:textId="77777777" w:rsidR="00485106" w:rsidRDefault="00485106" w:rsidP="008C4D37"/>
    <w:p w14:paraId="55F9DF35" w14:textId="77777777" w:rsidR="00F01531" w:rsidRDefault="00F01531" w:rsidP="008C4D37"/>
    <w:p w14:paraId="6DF4C95F" w14:textId="77777777" w:rsidR="00F01531" w:rsidRDefault="00F01531" w:rsidP="008C4D37"/>
    <w:p w14:paraId="62DE2889" w14:textId="77777777" w:rsidR="00F01531" w:rsidRDefault="00F01531" w:rsidP="008C4D37"/>
    <w:p w14:paraId="7FC606AD" w14:textId="77777777" w:rsidR="00F01531" w:rsidRDefault="00F01531" w:rsidP="008C4D37"/>
    <w:p w14:paraId="6AFB252A" w14:textId="77777777" w:rsidR="00F01531" w:rsidRDefault="00F01531" w:rsidP="008C4D37"/>
    <w:p w14:paraId="3FCDA216" w14:textId="77777777" w:rsidR="00F01531" w:rsidRDefault="00F01531" w:rsidP="008C4D37"/>
    <w:p w14:paraId="4ECFFA23" w14:textId="77777777" w:rsidR="00F01531" w:rsidRDefault="00F01531" w:rsidP="008C4D37"/>
    <w:p w14:paraId="1BBBE9E2" w14:textId="77777777" w:rsidR="00F01531" w:rsidRDefault="00F01531" w:rsidP="008C4D37"/>
    <w:p w14:paraId="13083C6D" w14:textId="77777777" w:rsidR="00F01531" w:rsidRDefault="00F01531" w:rsidP="008C4D37"/>
    <w:p w14:paraId="3E02D35A" w14:textId="77777777" w:rsidR="00F01531" w:rsidRDefault="00F01531" w:rsidP="008C4D37"/>
    <w:p w14:paraId="0D72EE8D" w14:textId="77777777" w:rsidR="00F01531" w:rsidRDefault="00F01531" w:rsidP="008C4D37"/>
    <w:p w14:paraId="7F2F28BE" w14:textId="77777777" w:rsidR="00F01531" w:rsidRDefault="00F01531" w:rsidP="008C4D37">
      <w:r>
        <w:t>Date et signature</w:t>
      </w:r>
    </w:p>
    <w:sectPr w:rsidR="00F015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152" w:right="1123" w:bottom="1195" w:left="1123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EEB02" w14:textId="77777777" w:rsidR="00DC3323" w:rsidRDefault="00DC3323">
      <w:pPr>
        <w:spacing w:after="0" w:line="240" w:lineRule="auto"/>
      </w:pPr>
      <w:r>
        <w:separator/>
      </w:r>
    </w:p>
  </w:endnote>
  <w:endnote w:type="continuationSeparator" w:id="0">
    <w:p w14:paraId="2E18A158" w14:textId="77777777" w:rsidR="00DC3323" w:rsidRDefault="00DC3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9D79C" w14:textId="77777777" w:rsidR="00DD265C" w:rsidRDefault="00DD265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330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B4EEC" w14:textId="77777777" w:rsidR="00485106" w:rsidRDefault="00F5265B">
        <w:pPr>
          <w:pStyle w:val="Pieddepag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D4C31" w14:textId="77777777" w:rsidR="00DD265C" w:rsidRDefault="00DD265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885DD" w14:textId="77777777" w:rsidR="00DC3323" w:rsidRDefault="00DC3323">
      <w:pPr>
        <w:spacing w:after="0" w:line="240" w:lineRule="auto"/>
      </w:pPr>
      <w:r>
        <w:separator/>
      </w:r>
    </w:p>
  </w:footnote>
  <w:footnote w:type="continuationSeparator" w:id="0">
    <w:p w14:paraId="22A8E2F7" w14:textId="77777777" w:rsidR="00DC3323" w:rsidRDefault="00DC3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695C5" w14:textId="77777777" w:rsidR="00DD265C" w:rsidRDefault="00DD265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9ECAE" w14:textId="77777777" w:rsidR="00485106" w:rsidRDefault="00F5265B">
    <w:pPr>
      <w:pStyle w:val="En-tte"/>
    </w:pPr>
    <w:r>
      <w:rPr>
        <w:noProof/>
        <w:lang w:val="cs-CZ" w:eastAsia="cs-CZ" w:bidi="ar-SA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EE09328" wp14:editId="787A2B23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3200400" cy="10056322"/>
              <wp:effectExtent l="0" t="0" r="0" b="0"/>
              <wp:wrapNone/>
              <wp:docPr id="4" name="Group 4" title="Background graphic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00400" cy="10056322"/>
                        <a:chOff x="0" y="0"/>
                        <a:chExt cx="3200400" cy="10056322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3200400" cy="192024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Rectangle 3"/>
                      <wps:cNvSpPr/>
                      <wps:spPr>
                        <a:xfrm>
                          <a:off x="0" y="9964882"/>
                          <a:ext cx="3200400" cy="914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41200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06807518" id="Group 4" o:spid="_x0000_s1026" alt="Titre : Background graphics" style="position:absolute;margin-left:0;margin-top:0;width:252pt;height:791.85pt;z-index:251661312;mso-width-percent:412;mso-height-percent:1000;mso-position-horizontal:left;mso-position-horizontal-relative:margin;mso-position-vertical:top;mso-position-vertical-relative:page;mso-width-percent:412;mso-height-percent:1000" coordsize="32004,100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">
              <v:rect id="Rectangle 2" o:spid="_x0000_s1027" style="position:absolute;width:32004;height:19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" fillcolor="#4b3a2e [3215]" stroked="f" strokeweight="1pt"/>
              <v:rect id="Rectangle 3" o:spid="_x0000_s1028" style="position:absolute;top:99648;width:32004;height:9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b3a2e [3215]" stroked="f" strokeweight="1pt"/>
              <w10:wrap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61950" w14:textId="77777777" w:rsidR="00485106" w:rsidRDefault="00F5265B">
    <w:pPr>
      <w:pStyle w:val="En-tte"/>
    </w:pPr>
    <w:r>
      <w:rPr>
        <w:noProof/>
        <w:lang w:val="cs-CZ" w:eastAsia="cs-CZ" w:bidi="ar-SA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1D5D41B" wp14:editId="0336C2FD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3200400" cy="10056322"/>
              <wp:effectExtent l="0" t="0" r="8890" b="0"/>
              <wp:wrapNone/>
              <wp:docPr id="5" name="Groupe 5" title="Graphismes d’arrière-pla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00400" cy="10056322"/>
                        <a:chOff x="0" y="0"/>
                        <a:chExt cx="3200400" cy="10056322"/>
                      </a:xfrm>
                    </wpg:grpSpPr>
                    <wps:wsp>
                      <wps:cNvPr id="6" name="Rectangle 6"/>
                      <wps:cNvSpPr/>
                      <wps:spPr>
                        <a:xfrm>
                          <a:off x="0" y="0"/>
                          <a:ext cx="3200400" cy="192024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Rectangle 7"/>
                      <wps:cNvSpPr/>
                      <wps:spPr>
                        <a:xfrm>
                          <a:off x="0" y="9964882"/>
                          <a:ext cx="3200400" cy="914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41200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1293F78D" id="Groupe 5" o:spid="_x0000_s1026" alt="Titre : Graphismes d’arrière-plan" style="position:absolute;margin-left:0;margin-top:0;width:252pt;height:791.85pt;z-index:251663360;mso-width-percent:412;mso-height-percent:1000;mso-position-horizontal:left;mso-position-horizontal-relative:margin;mso-position-vertical:top;mso-position-vertical-relative:page;mso-width-percent:412;mso-height-percent:1000" coordsize="32004,100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">
              <v:rect id="Rectangle 6" o:spid="_x0000_s1027" style="position:absolute;width:32004;height:19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" fillcolor="#4b3a2e [3215]" stroked="f" strokeweight="1pt"/>
              <v:rect id="Rectangle 7" o:spid="_x0000_s1028" style="position:absolute;top:99648;width:32004;height:9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" fillcolor="#4b3a2e [3215]" stroked="f" strokeweight="1pt"/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FF442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028F2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C4002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ED2B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BB849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AEF4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A688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A4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50E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D62E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D37"/>
    <w:rsid w:val="00097056"/>
    <w:rsid w:val="00367A4E"/>
    <w:rsid w:val="00421569"/>
    <w:rsid w:val="00485106"/>
    <w:rsid w:val="004E5600"/>
    <w:rsid w:val="008C4D37"/>
    <w:rsid w:val="009518E2"/>
    <w:rsid w:val="00DC3323"/>
    <w:rsid w:val="00DD265C"/>
    <w:rsid w:val="00EA0D7E"/>
    <w:rsid w:val="00F01531"/>
    <w:rsid w:val="00F5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D0B56B"/>
  <w15:chartTrackingRefBased/>
  <w15:docId w15:val="{FCE1A2BD-F05E-BC40-91F0-4F3B778E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4B3A2E" w:themeColor="text2"/>
        <w:sz w:val="22"/>
        <w:szCs w:val="22"/>
        <w:lang w:val="fr-FR" w:eastAsia="ja-JP" w:bidi="fr-FR"/>
      </w:rPr>
    </w:rPrDefault>
    <w:pPrDefault>
      <w:pPr>
        <w:spacing w:after="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A4E"/>
  </w:style>
  <w:style w:type="paragraph" w:styleId="Titre1">
    <w:name w:val="heading 1"/>
    <w:basedOn w:val="Normal"/>
    <w:next w:val="Normal"/>
    <w:link w:val="Titre1Car"/>
    <w:uiPriority w:val="9"/>
    <w:qFormat/>
    <w:pPr>
      <w:spacing w:before="320" w:after="200"/>
      <w:contextualSpacing/>
      <w:outlineLvl w:val="0"/>
    </w:pPr>
    <w:rPr>
      <w:rFonts w:asciiTheme="majorHAnsi" w:hAnsiTheme="majorHAnsi"/>
      <w:b/>
      <w:spacing w:val="21"/>
      <w:sz w:val="2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220" w:after="80"/>
      <w:contextualSpacing/>
      <w:outlineLvl w:val="1"/>
    </w:pPr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outlineLvl w:val="2"/>
    </w:pPr>
    <w:rPr>
      <w:rFonts w:asciiTheme="majorHAnsi" w:eastAsiaTheme="majorEastAsia" w:hAnsiTheme="majorHAnsi" w:cstheme="majorBidi"/>
      <w:i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3"/>
    </w:pPr>
    <w:rPr>
      <w:rFonts w:asciiTheme="majorHAnsi" w:eastAsiaTheme="majorEastAsia" w:hAnsiTheme="majorHAnsi" w:cstheme="majorBidi"/>
      <w:b/>
      <w:iCs/>
      <w:caps/>
      <w:spacing w:val="2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4"/>
    </w:pPr>
    <w:rPr>
      <w:rFonts w:asciiTheme="majorHAnsi" w:eastAsiaTheme="majorEastAsia" w:hAnsiTheme="majorHAnsi" w:cstheme="majorBidi"/>
      <w:b/>
      <w:spacing w:val="2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spacing w:val="2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6"/>
    </w:pPr>
    <w:rPr>
      <w:rFonts w:asciiTheme="majorHAnsi" w:eastAsiaTheme="majorEastAsia" w:hAnsiTheme="majorHAnsi" w:cstheme="majorBidi"/>
      <w:iCs/>
      <w:spacing w:val="21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7"/>
    </w:pPr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220" w:after="8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uiPriority w:val="10"/>
    <w:semiHidden/>
    <w:unhideWhenUsed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b/>
      <w:caps/>
      <w:spacing w:val="21"/>
      <w:kern w:val="28"/>
      <w:sz w:val="64"/>
      <w:szCs w:val="56"/>
    </w:rPr>
  </w:style>
  <w:style w:type="paragraph" w:styleId="Sous-titre">
    <w:name w:val="Subtitle"/>
    <w:basedOn w:val="Normal"/>
    <w:next w:val="Normal"/>
    <w:link w:val="Sous-titreCar"/>
    <w:uiPriority w:val="11"/>
    <w:semiHidden/>
    <w:unhideWhenUsed/>
    <w:pPr>
      <w:numPr>
        <w:ilvl w:val="1"/>
      </w:numPr>
      <w:spacing w:after="960" w:line="240" w:lineRule="auto"/>
      <w:contextualSpacing/>
    </w:pPr>
    <w:rPr>
      <w:rFonts w:eastAsiaTheme="minorEastAsia"/>
      <w:i/>
      <w:spacing w:val="21"/>
      <w:sz w:val="36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hAnsiTheme="majorHAnsi"/>
      <w:b/>
      <w:spacing w:val="21"/>
      <w:sz w:val="26"/>
    </w:r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  <w:rPr>
      <w:b/>
      <w:spacing w:val="21"/>
      <w:sz w:val="26"/>
    </w:rPr>
  </w:style>
  <w:style w:type="character" w:customStyle="1" w:styleId="PieddepageCar">
    <w:name w:val="Pied de page Car"/>
    <w:basedOn w:val="Policepardfaut"/>
    <w:link w:val="Pieddepage"/>
    <w:uiPriority w:val="99"/>
    <w:rPr>
      <w:b/>
      <w:spacing w:val="21"/>
      <w:sz w:val="26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i/>
      <w:spacing w:val="21"/>
      <w:sz w:val="26"/>
      <w:szCs w:val="26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b/>
      <w:spacing w:val="21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b/>
      <w:i/>
      <w:spacing w:val="21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spacing w:val="21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b/>
      <w:color w:val="A6856E" w:themeColor="text2" w:themeTint="99"/>
      <w:spacing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b/>
      <w:iCs/>
      <w:caps/>
      <w:color w:val="A6856E" w:themeColor="text2" w:themeTint="99"/>
      <w:spacing w:val="21"/>
      <w:sz w:val="20"/>
      <w:szCs w:val="21"/>
    </w:rPr>
  </w:style>
  <w:style w:type="character" w:styleId="Accentuation">
    <w:name w:val="Emphasis"/>
    <w:basedOn w:val="Policepardfaut"/>
    <w:uiPriority w:val="20"/>
    <w:semiHidden/>
    <w:unhideWhenUsed/>
    <w:qFormat/>
    <w:rPr>
      <w:b/>
      <w:iCs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i/>
      <w:spacing w:val="21"/>
      <w:sz w:val="36"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  <w:caps/>
      <w:smallCaps w:val="0"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pPr>
      <w:spacing w:before="240" w:after="240"/>
      <w:contextualSpacing/>
    </w:pPr>
    <w:rPr>
      <w:i/>
      <w:iCs/>
      <w:sz w:val="32"/>
    </w:rPr>
  </w:style>
  <w:style w:type="character" w:customStyle="1" w:styleId="CitationCar">
    <w:name w:val="Citation Car"/>
    <w:basedOn w:val="Policepardfaut"/>
    <w:link w:val="Citation"/>
    <w:uiPriority w:val="29"/>
    <w:semiHidden/>
    <w:rPr>
      <w:i/>
      <w:iCs/>
      <w:sz w:val="32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 w:after="240"/>
      <w:contextualSpacing/>
    </w:pPr>
    <w:rPr>
      <w:b/>
      <w:i/>
      <w:iCs/>
      <w:sz w:val="32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b/>
      <w:i/>
      <w:iCs/>
      <w:sz w:val="32"/>
    </w:rPr>
  </w:style>
  <w:style w:type="character" w:styleId="Rfrencelgre">
    <w:name w:val="Subtle Reference"/>
    <w:basedOn w:val="Policepardfaut"/>
    <w:uiPriority w:val="31"/>
    <w:semiHidden/>
    <w:unhideWhenUsed/>
    <w:qFormat/>
    <w:rPr>
      <w:caps/>
      <w:smallCaps w:val="0"/>
      <w:color w:val="4B3A2E" w:themeColor="text2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i/>
      <w:caps/>
      <w:smallCaps w:val="0"/>
      <w:color w:val="4B3A2E" w:themeColor="text2"/>
      <w:spacing w:val="0"/>
    </w:rPr>
  </w:style>
  <w:style w:type="character" w:styleId="Titredulivre">
    <w:name w:val="Book Title"/>
    <w:basedOn w:val="Policepardfau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18"/>
      <w:szCs w:val="18"/>
    </w:rPr>
  </w:style>
  <w:style w:type="paragraph" w:customStyle="1" w:styleId="Coordonnes">
    <w:name w:val="Coordonnées"/>
    <w:basedOn w:val="Normal"/>
    <w:uiPriority w:val="2"/>
    <w:qFormat/>
    <w:pPr>
      <w:spacing w:after="920"/>
      <w:contextualSpacing/>
    </w:pPr>
  </w:style>
  <w:style w:type="character" w:styleId="Accentuationlgre">
    <w:name w:val="Subtle Emphasis"/>
    <w:basedOn w:val="Policepardfaut"/>
    <w:uiPriority w:val="19"/>
    <w:semiHidden/>
    <w:unhideWhenUsed/>
    <w:qFormat/>
    <w:rPr>
      <w:i/>
      <w:iCs/>
      <w:color w:val="4B3A2E" w:themeColor="text2"/>
    </w:rPr>
  </w:style>
  <w:style w:type="character" w:styleId="Accentuationintense">
    <w:name w:val="Intense Emphasis"/>
    <w:basedOn w:val="Policepardfaut"/>
    <w:uiPriority w:val="21"/>
    <w:semiHidden/>
    <w:unhideWhenUsed/>
    <w:rPr>
      <w:b/>
      <w:i/>
      <w:iCs/>
      <w:color w:val="4B3A2E" w:themeColor="text2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paragraph" w:styleId="Paragraphedeliste">
    <w:name w:val="List Paragraph"/>
    <w:basedOn w:val="Normal"/>
    <w:uiPriority w:val="34"/>
    <w:semiHidden/>
    <w:unhideWhenUsed/>
    <w:qFormat/>
    <w:pPr>
      <w:ind w:left="216" w:hanging="216"/>
      <w:contextualSpacing/>
    </w:pPr>
  </w:style>
  <w:style w:type="paragraph" w:customStyle="1" w:styleId="Nom">
    <w:name w:val="Nom"/>
    <w:basedOn w:val="Normal"/>
    <w:link w:val="NomChar"/>
    <w:uiPriority w:val="1"/>
    <w:qFormat/>
    <w:pPr>
      <w:spacing w:after="240" w:line="240" w:lineRule="auto"/>
      <w:contextualSpacing/>
    </w:pPr>
    <w:rPr>
      <w:b/>
      <w:caps/>
      <w:spacing w:val="21"/>
      <w:sz w:val="36"/>
    </w:rPr>
  </w:style>
  <w:style w:type="character" w:customStyle="1" w:styleId="NomChar">
    <w:name w:val="Nom Char"/>
    <w:basedOn w:val="Policepardfaut"/>
    <w:link w:val="Nom"/>
    <w:uiPriority w:val="1"/>
    <w:rPr>
      <w:b/>
      <w:caps/>
      <w:spacing w:val="21"/>
      <w:sz w:val="3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i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b/>
      <w:iCs/>
      <w:caps/>
      <w:spacing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ean-mariegodefroid%201/Library/Containers/com.microsoft.Word/Data/Library/Application%20Support/Microsoft/Office/16.0/DTS/fr-FR%7bAA5E56CC-5777-7241-9247-AB18DCEBF5B7%7d/%7b7680E528-F91E-D74B-B5EB-6A84E15B92FF%7dtf10002079.dotx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B3A2E"/>
      </a:dk2>
      <a:lt2>
        <a:srgbClr val="F1EFEE"/>
      </a:lt2>
      <a:accent1>
        <a:srgbClr val="9E4733"/>
      </a:accent1>
      <a:accent2>
        <a:srgbClr val="DBA84D"/>
      </a:accent2>
      <a:accent3>
        <a:srgbClr val="4A5C6E"/>
      </a:accent3>
      <a:accent4>
        <a:srgbClr val="C76B42"/>
      </a:accent4>
      <a:accent5>
        <a:srgbClr val="AB967D"/>
      </a:accent5>
      <a:accent6>
        <a:srgbClr val="8B465F"/>
      </a:accent6>
      <a:hlink>
        <a:srgbClr val="3D859C"/>
      </a:hlink>
      <a:folHlink>
        <a:srgbClr val="A65E8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{7680E528-F91E-D74B-B5EB-6A84E15B92FF}tf10002079.dotx</Template>
  <TotalTime>19</TotalTime>
  <Pages>1</Pages>
  <Words>71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Jean Marie Godefroid</cp:lastModifiedBy>
  <cp:revision>3</cp:revision>
  <dcterms:created xsi:type="dcterms:W3CDTF">2020-08-29T09:40:00Z</dcterms:created>
  <dcterms:modified xsi:type="dcterms:W3CDTF">2021-02-17T08:02:00Z</dcterms:modified>
</cp:coreProperties>
</file>